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95E1" w14:textId="146C92A2" w:rsidR="00882737" w:rsidRDefault="00882737" w:rsidP="00926460"/>
    <w:p w14:paraId="7C1EBE3C" w14:textId="18CFE061" w:rsidR="00926460" w:rsidRDefault="00926460" w:rsidP="00926460">
      <w:r>
        <w:t>To Download Aatrix for 1099 E-Filing</w:t>
      </w:r>
    </w:p>
    <w:p w14:paraId="16DE985D" w14:textId="77777777" w:rsidR="00926460" w:rsidRDefault="00926460" w:rsidP="00926460"/>
    <w:p w14:paraId="1E96C11D" w14:textId="668E00C1" w:rsidR="00926460" w:rsidRDefault="00AE38DF" w:rsidP="00926460">
      <w:pPr>
        <w:pStyle w:val="ListParagraph"/>
        <w:numPr>
          <w:ilvl w:val="0"/>
          <w:numId w:val="6"/>
        </w:numPr>
      </w:pPr>
      <w:hyperlink r:id="rId11" w:anchor="gf_7" w:tgtFrame="_blank" w:tooltip="https://www.aatrix.com/aatrix-wefile/1099-efiling/?#gf_7" w:history="1">
        <w:r w:rsidRPr="00AE38DF">
          <w:rPr>
            <w:rStyle w:val="Hyperlink"/>
          </w:rPr>
          <w:t>https://www.aatrix.com/</w:t>
        </w:r>
        <w:r w:rsidRPr="00AE38DF">
          <w:rPr>
            <w:rStyle w:val="Hyperlink"/>
          </w:rPr>
          <w:t>a</w:t>
        </w:r>
        <w:r w:rsidRPr="00AE38DF">
          <w:rPr>
            <w:rStyle w:val="Hyperlink"/>
          </w:rPr>
          <w:t>atrix-wefile/1099-efiling/?#gf_7</w:t>
        </w:r>
      </w:hyperlink>
    </w:p>
    <w:p w14:paraId="70F8963C" w14:textId="783AEDF1" w:rsidR="004B77B6" w:rsidRDefault="0094536B" w:rsidP="0094536B">
      <w:pPr>
        <w:pStyle w:val="ListParagraph"/>
        <w:numPr>
          <w:ilvl w:val="0"/>
          <w:numId w:val="6"/>
        </w:numPr>
      </w:pPr>
      <w:r w:rsidRPr="0094536B">
        <w:drawing>
          <wp:anchor distT="0" distB="0" distL="114300" distR="114300" simplePos="0" relativeHeight="251658240" behindDoc="0" locked="0" layoutInCell="1" allowOverlap="1" wp14:anchorId="1AF69612" wp14:editId="4C69B1EA">
            <wp:simplePos x="0" y="0"/>
            <wp:positionH relativeFrom="column">
              <wp:posOffset>457200</wp:posOffset>
            </wp:positionH>
            <wp:positionV relativeFrom="paragraph">
              <wp:posOffset>175260</wp:posOffset>
            </wp:positionV>
            <wp:extent cx="3343275" cy="2749550"/>
            <wp:effectExtent l="0" t="0" r="9525" b="0"/>
            <wp:wrapThrough wrapText="bothSides">
              <wp:wrapPolygon edited="0">
                <wp:start x="0" y="0"/>
                <wp:lineTo x="0" y="21400"/>
                <wp:lineTo x="21538" y="21400"/>
                <wp:lineTo x="21538" y="0"/>
                <wp:lineTo x="0" y="0"/>
              </wp:wrapPolygon>
            </wp:wrapThrough>
            <wp:docPr id="88150577" name="Picture 1" descr="A white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0577" name="Picture 1" descr="A white background with blue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7B6">
        <w:t>Select the Free Software Download</w:t>
      </w:r>
    </w:p>
    <w:p w14:paraId="7F198C9D" w14:textId="77777777" w:rsidR="0094536B" w:rsidRDefault="0094536B" w:rsidP="0094536B"/>
    <w:p w14:paraId="5C92B903" w14:textId="77777777" w:rsidR="0094536B" w:rsidRDefault="0094536B" w:rsidP="0094536B"/>
    <w:p w14:paraId="73B31AFF" w14:textId="77777777" w:rsidR="0094536B" w:rsidRDefault="0094536B" w:rsidP="0094536B"/>
    <w:p w14:paraId="0E60B4A5" w14:textId="77777777" w:rsidR="0094536B" w:rsidRDefault="0094536B" w:rsidP="0094536B"/>
    <w:p w14:paraId="0432BF54" w14:textId="77777777" w:rsidR="0094536B" w:rsidRDefault="0094536B" w:rsidP="0094536B"/>
    <w:p w14:paraId="75A959BF" w14:textId="77777777" w:rsidR="0094536B" w:rsidRDefault="0094536B" w:rsidP="0094536B"/>
    <w:p w14:paraId="7703B11D" w14:textId="77777777" w:rsidR="0094536B" w:rsidRDefault="0094536B" w:rsidP="0094536B"/>
    <w:p w14:paraId="3C9226FF" w14:textId="77777777" w:rsidR="0094536B" w:rsidRDefault="0094536B" w:rsidP="0094536B"/>
    <w:p w14:paraId="5E94EE9B" w14:textId="77777777" w:rsidR="0094536B" w:rsidRDefault="0094536B" w:rsidP="0094536B"/>
    <w:p w14:paraId="1B857D13" w14:textId="77777777" w:rsidR="0094536B" w:rsidRDefault="0094536B" w:rsidP="0094536B"/>
    <w:p w14:paraId="2AA9FB86" w14:textId="77777777" w:rsidR="0094536B" w:rsidRDefault="0094536B" w:rsidP="0094536B"/>
    <w:p w14:paraId="1A479EFA" w14:textId="77777777" w:rsidR="0094536B" w:rsidRDefault="0094536B" w:rsidP="0094536B"/>
    <w:p w14:paraId="53DE74BA" w14:textId="77777777" w:rsidR="0094536B" w:rsidRDefault="0094536B" w:rsidP="0094536B"/>
    <w:p w14:paraId="6C8786F0" w14:textId="77777777" w:rsidR="0094536B" w:rsidRDefault="0094536B" w:rsidP="0094536B">
      <w:pPr>
        <w:pStyle w:val="ListParagraph"/>
        <w:tabs>
          <w:tab w:val="left" w:pos="7470"/>
        </w:tabs>
      </w:pPr>
    </w:p>
    <w:p w14:paraId="15CF6268" w14:textId="01546E47" w:rsidR="00AE38DF" w:rsidRDefault="00BE0B36" w:rsidP="00926460">
      <w:pPr>
        <w:pStyle w:val="ListParagraph"/>
        <w:numPr>
          <w:ilvl w:val="0"/>
          <w:numId w:val="6"/>
        </w:numPr>
      </w:pPr>
      <w:r w:rsidRPr="00BE0B36">
        <w:drawing>
          <wp:anchor distT="0" distB="0" distL="114300" distR="114300" simplePos="0" relativeHeight="251659264" behindDoc="0" locked="0" layoutInCell="1" allowOverlap="1" wp14:anchorId="21CC8A1A" wp14:editId="43A770F5">
            <wp:simplePos x="0" y="0"/>
            <wp:positionH relativeFrom="column">
              <wp:posOffset>457200</wp:posOffset>
            </wp:positionH>
            <wp:positionV relativeFrom="paragraph">
              <wp:posOffset>353060</wp:posOffset>
            </wp:positionV>
            <wp:extent cx="6267450" cy="3718560"/>
            <wp:effectExtent l="0" t="0" r="0" b="0"/>
            <wp:wrapThrough wrapText="bothSides">
              <wp:wrapPolygon edited="0">
                <wp:start x="0" y="0"/>
                <wp:lineTo x="0" y="21467"/>
                <wp:lineTo x="21534" y="21467"/>
                <wp:lineTo x="21534" y="0"/>
                <wp:lineTo x="0" y="0"/>
              </wp:wrapPolygon>
            </wp:wrapThrough>
            <wp:docPr id="10887452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45209" name="Picture 1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65CBE">
        <w:t>Enter the information in the fields below, select Other for the Payroll/Accounting Software and type in Lightyear</w:t>
      </w:r>
      <w:r>
        <w:t xml:space="preserve"> and click submit.</w:t>
      </w:r>
    </w:p>
    <w:p w14:paraId="7A3C287A" w14:textId="70E9CDF9" w:rsidR="00BE0B36" w:rsidRDefault="00BE0B36">
      <w:r>
        <w:br w:type="page"/>
      </w:r>
    </w:p>
    <w:p w14:paraId="548FBAD3" w14:textId="212E3A1A" w:rsidR="00BE0B36" w:rsidRDefault="008928A7" w:rsidP="003613C3">
      <w:pPr>
        <w:pStyle w:val="ListParagraph"/>
        <w:numPr>
          <w:ilvl w:val="0"/>
          <w:numId w:val="6"/>
        </w:numPr>
      </w:pPr>
      <w:r>
        <w:lastRenderedPageBreak/>
        <w:t>Download the program</w:t>
      </w:r>
    </w:p>
    <w:p w14:paraId="4FBC9DBA" w14:textId="2A7950EA" w:rsidR="008928A7" w:rsidRDefault="008928A7" w:rsidP="008928A7">
      <w:r w:rsidRPr="008928A7">
        <w:drawing>
          <wp:inline distT="0" distB="0" distL="0" distR="0" wp14:anchorId="0B21EA84" wp14:editId="4D0635C4">
            <wp:extent cx="6858000" cy="2131060"/>
            <wp:effectExtent l="0" t="0" r="0" b="2540"/>
            <wp:docPr id="79126794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6794" name="Picture 1" descr="A screenshot of a computer pro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C677" w14:textId="77777777" w:rsidR="00BE0B36" w:rsidRDefault="00BE0B36" w:rsidP="00BE0B36"/>
    <w:p w14:paraId="0A374D26" w14:textId="77777777" w:rsidR="00BE0B36" w:rsidRDefault="00BE0B36" w:rsidP="00BE0B36"/>
    <w:p w14:paraId="5F1F8E02" w14:textId="735E3CEE" w:rsidR="00565CBE" w:rsidRPr="00926460" w:rsidRDefault="00565CBE" w:rsidP="00565CBE">
      <w:pPr>
        <w:pStyle w:val="ListParagraph"/>
      </w:pPr>
    </w:p>
    <w:sectPr w:rsidR="00565CBE" w:rsidRPr="00926460" w:rsidSect="00DB6C31">
      <w:headerReference w:type="default" r:id="rId15"/>
      <w:footerReference w:type="default" r:id="rId16"/>
      <w:pgSz w:w="12240" w:h="15840"/>
      <w:pgMar w:top="1350" w:right="720" w:bottom="1440" w:left="720" w:header="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09918" w14:textId="77777777" w:rsidR="00E472F9" w:rsidRDefault="00E472F9" w:rsidP="000979D7">
      <w:pPr>
        <w:spacing w:after="0"/>
      </w:pPr>
      <w:r>
        <w:separator/>
      </w:r>
    </w:p>
  </w:endnote>
  <w:endnote w:type="continuationSeparator" w:id="0">
    <w:p w14:paraId="443618A6" w14:textId="77777777" w:rsidR="00E472F9" w:rsidRDefault="00E472F9" w:rsidP="000979D7">
      <w:pPr>
        <w:spacing w:after="0"/>
      </w:pPr>
      <w:r>
        <w:continuationSeparator/>
      </w:r>
    </w:p>
  </w:endnote>
  <w:endnote w:type="continuationNotice" w:id="1">
    <w:p w14:paraId="785FDDEE" w14:textId="77777777" w:rsidR="00E472F9" w:rsidRDefault="00E472F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88D4" w14:textId="77777777" w:rsidR="000979D7" w:rsidRPr="000979D7" w:rsidRDefault="00C87122" w:rsidP="77B26C0B">
    <w:pPr>
      <w:pStyle w:val="Footer"/>
      <w:tabs>
        <w:tab w:val="left" w:pos="10980"/>
        <w:tab w:val="left" w:pos="11520"/>
      </w:tabs>
      <w:ind w:lef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1F18E9" wp14:editId="160B90CB">
          <wp:simplePos x="0" y="0"/>
          <wp:positionH relativeFrom="column">
            <wp:posOffset>-446828</wp:posOffset>
          </wp:positionH>
          <wp:positionV relativeFrom="paragraph">
            <wp:posOffset>-730885</wp:posOffset>
          </wp:positionV>
          <wp:extent cx="7791088" cy="687449"/>
          <wp:effectExtent l="0" t="0" r="0" b="0"/>
          <wp:wrapNone/>
          <wp:docPr id="19951245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40335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088" cy="687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6C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E6FD2" wp14:editId="28D4AE59">
              <wp:simplePos x="0" y="0"/>
              <wp:positionH relativeFrom="column">
                <wp:posOffset>6004800</wp:posOffset>
              </wp:positionH>
              <wp:positionV relativeFrom="paragraph">
                <wp:posOffset>-439200</wp:posOffset>
              </wp:positionV>
              <wp:extent cx="1284152" cy="551316"/>
              <wp:effectExtent l="0" t="0" r="0" b="0"/>
              <wp:wrapNone/>
              <wp:docPr id="130514657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152" cy="5513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3C62F" w14:textId="77777777" w:rsidR="005F46C8" w:rsidRPr="00C142D1" w:rsidRDefault="005F46C8" w:rsidP="005F46C8">
                          <w:pPr>
                            <w:pStyle w:val="NoSpacing"/>
                            <w:jc w:val="right"/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E6FD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72.8pt;margin-top:-34.6pt;width:101.1pt;height:4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" filled="f" stroked="f" strokeweight=".5pt">
              <v:textbox>
                <w:txbxContent>
                  <w:p w14:paraId="7F33C62F" w14:textId="77777777" w:rsidR="005F46C8" w:rsidRPr="00C142D1" w:rsidRDefault="005F46C8" w:rsidP="005F46C8">
                    <w:pPr>
                      <w:pStyle w:val="NoSpacing"/>
                      <w:jc w:val="right"/>
                      <w:rPr>
                        <w:color w:val="FFFFFF" w:themeColor="background1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CF1D" w14:textId="77777777" w:rsidR="00E472F9" w:rsidRDefault="00E472F9" w:rsidP="000979D7">
      <w:pPr>
        <w:spacing w:after="0"/>
      </w:pPr>
      <w:r>
        <w:separator/>
      </w:r>
    </w:p>
  </w:footnote>
  <w:footnote w:type="continuationSeparator" w:id="0">
    <w:p w14:paraId="705ED84D" w14:textId="77777777" w:rsidR="00E472F9" w:rsidRDefault="00E472F9" w:rsidP="000979D7">
      <w:pPr>
        <w:spacing w:after="0"/>
      </w:pPr>
      <w:r>
        <w:continuationSeparator/>
      </w:r>
    </w:p>
  </w:footnote>
  <w:footnote w:type="continuationNotice" w:id="1">
    <w:p w14:paraId="7D610193" w14:textId="77777777" w:rsidR="00E472F9" w:rsidRDefault="00E472F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9CB8" w14:textId="77777777" w:rsidR="003B4CBB" w:rsidRDefault="00C87122" w:rsidP="6564F468">
    <w:pPr>
      <w:pStyle w:val="Header"/>
      <w:tabs>
        <w:tab w:val="left" w:pos="540"/>
      </w:tabs>
      <w:ind w:left="720" w:hanging="1440"/>
    </w:pPr>
    <w:r>
      <w:rPr>
        <w:noProof/>
      </w:rPr>
      <w:drawing>
        <wp:anchor distT="0" distB="0" distL="114300" distR="114300" simplePos="0" relativeHeight="251655167" behindDoc="1" locked="0" layoutInCell="1" allowOverlap="1" wp14:anchorId="3354BEA6" wp14:editId="5522AA30">
          <wp:simplePos x="0" y="0"/>
          <wp:positionH relativeFrom="margin">
            <wp:posOffset>-461639</wp:posOffset>
          </wp:positionH>
          <wp:positionV relativeFrom="paragraph">
            <wp:posOffset>0</wp:posOffset>
          </wp:positionV>
          <wp:extent cx="7857144" cy="834501"/>
          <wp:effectExtent l="0" t="0" r="4445" b="3810"/>
          <wp:wrapNone/>
          <wp:docPr id="12817095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50497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144" cy="834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4E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DE7E302" wp14:editId="33FC88F6">
              <wp:simplePos x="0" y="0"/>
              <wp:positionH relativeFrom="column">
                <wp:posOffset>3510000</wp:posOffset>
              </wp:positionH>
              <wp:positionV relativeFrom="paragraph">
                <wp:posOffset>144001</wp:posOffset>
              </wp:positionV>
              <wp:extent cx="3670300" cy="410400"/>
              <wp:effectExtent l="0" t="0" r="0" b="0"/>
              <wp:wrapNone/>
              <wp:docPr id="568964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0300" cy="41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3144C2" w14:textId="35FCB86A" w:rsidR="00204BB7" w:rsidRPr="00204BB7" w:rsidRDefault="00926460" w:rsidP="00204BB7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Aatrix Download Instructions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7E3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6.4pt;margin-top:11.35pt;width:289pt;height:3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" filled="f" stroked="f" strokeweight=".5pt">
              <v:textbox>
                <w:txbxContent>
                  <w:p w14:paraId="023144C2" w14:textId="35FCB86A" w:rsidR="00204BB7" w:rsidRPr="00204BB7" w:rsidRDefault="00926460" w:rsidP="00204BB7">
                    <w:pPr>
                      <w:pStyle w:val="NoSpacing"/>
                      <w:jc w:val="right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>Aatrix Download Instructions</w:t>
                    </w:r>
                  </w:p>
                </w:txbxContent>
              </v:textbox>
            </v:shape>
          </w:pict>
        </mc:Fallback>
      </mc:AlternateContent>
    </w:r>
  </w:p>
  <w:p w14:paraId="4D761D1A" w14:textId="77777777" w:rsidR="000979D7" w:rsidRDefault="000979D7" w:rsidP="000B399A">
    <w:pPr>
      <w:pStyle w:val="Header"/>
      <w:tabs>
        <w:tab w:val="left" w:pos="0"/>
        <w:tab w:val="left" w:pos="540"/>
      </w:tabs>
      <w:ind w:left="720" w:hanging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755"/>
    <w:multiLevelType w:val="hybridMultilevel"/>
    <w:tmpl w:val="5D2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FAC"/>
    <w:multiLevelType w:val="hybridMultilevel"/>
    <w:tmpl w:val="B6C89938"/>
    <w:lvl w:ilvl="0" w:tplc="26BA2E8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8F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9413C"/>
    <w:multiLevelType w:val="hybridMultilevel"/>
    <w:tmpl w:val="A16AF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F6870"/>
    <w:multiLevelType w:val="hybridMultilevel"/>
    <w:tmpl w:val="BD1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B59F9"/>
    <w:multiLevelType w:val="hybridMultilevel"/>
    <w:tmpl w:val="AFD88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754AF"/>
    <w:multiLevelType w:val="hybridMultilevel"/>
    <w:tmpl w:val="AD2C0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789172">
    <w:abstractNumId w:val="1"/>
  </w:num>
  <w:num w:numId="2" w16cid:durableId="1946451400">
    <w:abstractNumId w:val="3"/>
  </w:num>
  <w:num w:numId="3" w16cid:durableId="128474542">
    <w:abstractNumId w:val="0"/>
  </w:num>
  <w:num w:numId="4" w16cid:durableId="753281839">
    <w:abstractNumId w:val="5"/>
  </w:num>
  <w:num w:numId="5" w16cid:durableId="1216701555">
    <w:abstractNumId w:val="2"/>
  </w:num>
  <w:num w:numId="6" w16cid:durableId="887227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F9"/>
    <w:rsid w:val="00000024"/>
    <w:rsid w:val="000004AE"/>
    <w:rsid w:val="00000C7D"/>
    <w:rsid w:val="00005E0B"/>
    <w:rsid w:val="000060DF"/>
    <w:rsid w:val="00010F0C"/>
    <w:rsid w:val="00014A8D"/>
    <w:rsid w:val="000208FC"/>
    <w:rsid w:val="00024CC3"/>
    <w:rsid w:val="00027D38"/>
    <w:rsid w:val="000306EA"/>
    <w:rsid w:val="0003136F"/>
    <w:rsid w:val="00032356"/>
    <w:rsid w:val="00034A1B"/>
    <w:rsid w:val="00050E2F"/>
    <w:rsid w:val="000511BF"/>
    <w:rsid w:val="00060898"/>
    <w:rsid w:val="00060D4A"/>
    <w:rsid w:val="00062B5E"/>
    <w:rsid w:val="00072DBB"/>
    <w:rsid w:val="000766E3"/>
    <w:rsid w:val="00083DE6"/>
    <w:rsid w:val="000874DE"/>
    <w:rsid w:val="000920CF"/>
    <w:rsid w:val="000979D7"/>
    <w:rsid w:val="000A182F"/>
    <w:rsid w:val="000A28E5"/>
    <w:rsid w:val="000A2E38"/>
    <w:rsid w:val="000A60A3"/>
    <w:rsid w:val="000A618D"/>
    <w:rsid w:val="000A7FEB"/>
    <w:rsid w:val="000B0D4D"/>
    <w:rsid w:val="000B1406"/>
    <w:rsid w:val="000B399A"/>
    <w:rsid w:val="000B4545"/>
    <w:rsid w:val="000C3618"/>
    <w:rsid w:val="000C52D2"/>
    <w:rsid w:val="000E3CD4"/>
    <w:rsid w:val="000E4066"/>
    <w:rsid w:val="000E523A"/>
    <w:rsid w:val="000E5FA6"/>
    <w:rsid w:val="00101242"/>
    <w:rsid w:val="00104F8A"/>
    <w:rsid w:val="00105A2F"/>
    <w:rsid w:val="001111BA"/>
    <w:rsid w:val="00117FFC"/>
    <w:rsid w:val="00121669"/>
    <w:rsid w:val="0012250F"/>
    <w:rsid w:val="001235B0"/>
    <w:rsid w:val="00134CCF"/>
    <w:rsid w:val="00136E1D"/>
    <w:rsid w:val="0014630A"/>
    <w:rsid w:val="0015338D"/>
    <w:rsid w:val="00153CBD"/>
    <w:rsid w:val="00155815"/>
    <w:rsid w:val="001559CB"/>
    <w:rsid w:val="00157A5C"/>
    <w:rsid w:val="00164C77"/>
    <w:rsid w:val="00170E8B"/>
    <w:rsid w:val="00172DB6"/>
    <w:rsid w:val="0017489D"/>
    <w:rsid w:val="00176D13"/>
    <w:rsid w:val="0018293C"/>
    <w:rsid w:val="00183942"/>
    <w:rsid w:val="001844D1"/>
    <w:rsid w:val="00187736"/>
    <w:rsid w:val="00187E92"/>
    <w:rsid w:val="00190E44"/>
    <w:rsid w:val="001944E6"/>
    <w:rsid w:val="00195562"/>
    <w:rsid w:val="001A4865"/>
    <w:rsid w:val="001A556A"/>
    <w:rsid w:val="001A6BB7"/>
    <w:rsid w:val="001B1E93"/>
    <w:rsid w:val="001B25C8"/>
    <w:rsid w:val="001B70EF"/>
    <w:rsid w:val="001C6631"/>
    <w:rsid w:val="001D37AD"/>
    <w:rsid w:val="001D4343"/>
    <w:rsid w:val="001D7410"/>
    <w:rsid w:val="001F1943"/>
    <w:rsid w:val="001F26A8"/>
    <w:rsid w:val="001F5BCD"/>
    <w:rsid w:val="00201F52"/>
    <w:rsid w:val="00203656"/>
    <w:rsid w:val="00204BB7"/>
    <w:rsid w:val="00211225"/>
    <w:rsid w:val="002112BC"/>
    <w:rsid w:val="002209FB"/>
    <w:rsid w:val="0023251C"/>
    <w:rsid w:val="00247BD3"/>
    <w:rsid w:val="002524A1"/>
    <w:rsid w:val="00257067"/>
    <w:rsid w:val="002655F8"/>
    <w:rsid w:val="0027353A"/>
    <w:rsid w:val="002837B7"/>
    <w:rsid w:val="00290CFB"/>
    <w:rsid w:val="002911B2"/>
    <w:rsid w:val="00291B39"/>
    <w:rsid w:val="00297272"/>
    <w:rsid w:val="002A3A7C"/>
    <w:rsid w:val="002B6A1A"/>
    <w:rsid w:val="002C6520"/>
    <w:rsid w:val="002D1FCA"/>
    <w:rsid w:val="002D425F"/>
    <w:rsid w:val="002E2C2E"/>
    <w:rsid w:val="002E5564"/>
    <w:rsid w:val="002E57B1"/>
    <w:rsid w:val="002E5BC3"/>
    <w:rsid w:val="002E6410"/>
    <w:rsid w:val="002F106C"/>
    <w:rsid w:val="002F34FC"/>
    <w:rsid w:val="0030488A"/>
    <w:rsid w:val="003200ED"/>
    <w:rsid w:val="00320694"/>
    <w:rsid w:val="0034301B"/>
    <w:rsid w:val="003435C4"/>
    <w:rsid w:val="00343FAC"/>
    <w:rsid w:val="0034462A"/>
    <w:rsid w:val="00345C32"/>
    <w:rsid w:val="003613C3"/>
    <w:rsid w:val="00370F1F"/>
    <w:rsid w:val="00371004"/>
    <w:rsid w:val="00371B87"/>
    <w:rsid w:val="00372042"/>
    <w:rsid w:val="00382BCC"/>
    <w:rsid w:val="00386B0C"/>
    <w:rsid w:val="00392DFD"/>
    <w:rsid w:val="003970FD"/>
    <w:rsid w:val="003A151E"/>
    <w:rsid w:val="003A4D57"/>
    <w:rsid w:val="003B013C"/>
    <w:rsid w:val="003B245C"/>
    <w:rsid w:val="003B4CBB"/>
    <w:rsid w:val="003C471E"/>
    <w:rsid w:val="003D481F"/>
    <w:rsid w:val="003D6D16"/>
    <w:rsid w:val="003E7442"/>
    <w:rsid w:val="003F370D"/>
    <w:rsid w:val="003F4562"/>
    <w:rsid w:val="003F47D7"/>
    <w:rsid w:val="00410720"/>
    <w:rsid w:val="00411AB6"/>
    <w:rsid w:val="00414916"/>
    <w:rsid w:val="00414B8F"/>
    <w:rsid w:val="00415C3D"/>
    <w:rsid w:val="00432E1D"/>
    <w:rsid w:val="00436185"/>
    <w:rsid w:val="00437907"/>
    <w:rsid w:val="0044142B"/>
    <w:rsid w:val="00442B8D"/>
    <w:rsid w:val="004431FF"/>
    <w:rsid w:val="004437AE"/>
    <w:rsid w:val="00445046"/>
    <w:rsid w:val="0044722B"/>
    <w:rsid w:val="00451805"/>
    <w:rsid w:val="00457398"/>
    <w:rsid w:val="00460F43"/>
    <w:rsid w:val="00467E6E"/>
    <w:rsid w:val="004706CA"/>
    <w:rsid w:val="0047781B"/>
    <w:rsid w:val="00483011"/>
    <w:rsid w:val="00490EAE"/>
    <w:rsid w:val="004A1406"/>
    <w:rsid w:val="004A43BC"/>
    <w:rsid w:val="004A4534"/>
    <w:rsid w:val="004A5C5A"/>
    <w:rsid w:val="004A6F1C"/>
    <w:rsid w:val="004A766C"/>
    <w:rsid w:val="004A7913"/>
    <w:rsid w:val="004B14A0"/>
    <w:rsid w:val="004B4A31"/>
    <w:rsid w:val="004B77B6"/>
    <w:rsid w:val="004C0293"/>
    <w:rsid w:val="004C69A2"/>
    <w:rsid w:val="004D0B00"/>
    <w:rsid w:val="004D7A10"/>
    <w:rsid w:val="004E35D0"/>
    <w:rsid w:val="004E58A2"/>
    <w:rsid w:val="004E615A"/>
    <w:rsid w:val="004F18CD"/>
    <w:rsid w:val="004F2377"/>
    <w:rsid w:val="00501F14"/>
    <w:rsid w:val="005048CD"/>
    <w:rsid w:val="005050FE"/>
    <w:rsid w:val="00506810"/>
    <w:rsid w:val="00510C0D"/>
    <w:rsid w:val="0052037A"/>
    <w:rsid w:val="00520D17"/>
    <w:rsid w:val="00522D90"/>
    <w:rsid w:val="005314B1"/>
    <w:rsid w:val="00533173"/>
    <w:rsid w:val="00541A6D"/>
    <w:rsid w:val="005443FA"/>
    <w:rsid w:val="00546B13"/>
    <w:rsid w:val="005471AB"/>
    <w:rsid w:val="0055073C"/>
    <w:rsid w:val="00551CF1"/>
    <w:rsid w:val="00553D67"/>
    <w:rsid w:val="00554FA0"/>
    <w:rsid w:val="00562627"/>
    <w:rsid w:val="00565CBE"/>
    <w:rsid w:val="005740E9"/>
    <w:rsid w:val="00583113"/>
    <w:rsid w:val="00583A5F"/>
    <w:rsid w:val="00584C30"/>
    <w:rsid w:val="00585D9F"/>
    <w:rsid w:val="0058799A"/>
    <w:rsid w:val="00590626"/>
    <w:rsid w:val="00596C1E"/>
    <w:rsid w:val="00597941"/>
    <w:rsid w:val="005A4915"/>
    <w:rsid w:val="005A5930"/>
    <w:rsid w:val="005A7510"/>
    <w:rsid w:val="005B65D0"/>
    <w:rsid w:val="005B6825"/>
    <w:rsid w:val="005B6E7F"/>
    <w:rsid w:val="005C400B"/>
    <w:rsid w:val="005C4878"/>
    <w:rsid w:val="005C5DDE"/>
    <w:rsid w:val="005D0B2F"/>
    <w:rsid w:val="005E08CB"/>
    <w:rsid w:val="005E1328"/>
    <w:rsid w:val="005E7178"/>
    <w:rsid w:val="005F46C8"/>
    <w:rsid w:val="00601252"/>
    <w:rsid w:val="006148CA"/>
    <w:rsid w:val="00617726"/>
    <w:rsid w:val="006218D4"/>
    <w:rsid w:val="0062464D"/>
    <w:rsid w:val="006263DF"/>
    <w:rsid w:val="00630891"/>
    <w:rsid w:val="00631EEC"/>
    <w:rsid w:val="00631F7E"/>
    <w:rsid w:val="00634D7E"/>
    <w:rsid w:val="0064636A"/>
    <w:rsid w:val="00652173"/>
    <w:rsid w:val="0065666C"/>
    <w:rsid w:val="006569C5"/>
    <w:rsid w:val="006608AB"/>
    <w:rsid w:val="00660B7F"/>
    <w:rsid w:val="006614C8"/>
    <w:rsid w:val="00667EE2"/>
    <w:rsid w:val="006805F5"/>
    <w:rsid w:val="00684D2F"/>
    <w:rsid w:val="006A148D"/>
    <w:rsid w:val="006A496E"/>
    <w:rsid w:val="006A6C48"/>
    <w:rsid w:val="006B1ABC"/>
    <w:rsid w:val="006B1C2A"/>
    <w:rsid w:val="006B1E91"/>
    <w:rsid w:val="006C067B"/>
    <w:rsid w:val="006D2B5E"/>
    <w:rsid w:val="006D36FE"/>
    <w:rsid w:val="006D6F2E"/>
    <w:rsid w:val="006E0E8C"/>
    <w:rsid w:val="006E2F30"/>
    <w:rsid w:val="006E4533"/>
    <w:rsid w:val="006E4E42"/>
    <w:rsid w:val="006F009C"/>
    <w:rsid w:val="006F7373"/>
    <w:rsid w:val="006F74B6"/>
    <w:rsid w:val="006F7D5F"/>
    <w:rsid w:val="007031C8"/>
    <w:rsid w:val="00704E0D"/>
    <w:rsid w:val="00705AC6"/>
    <w:rsid w:val="007074BD"/>
    <w:rsid w:val="0071365A"/>
    <w:rsid w:val="00714E8C"/>
    <w:rsid w:val="00720948"/>
    <w:rsid w:val="00720AB2"/>
    <w:rsid w:val="0072145C"/>
    <w:rsid w:val="0072353C"/>
    <w:rsid w:val="00724421"/>
    <w:rsid w:val="00727B41"/>
    <w:rsid w:val="00733543"/>
    <w:rsid w:val="007407A6"/>
    <w:rsid w:val="00740847"/>
    <w:rsid w:val="00740B4B"/>
    <w:rsid w:val="007411EF"/>
    <w:rsid w:val="00741C94"/>
    <w:rsid w:val="00742AE1"/>
    <w:rsid w:val="00743FAB"/>
    <w:rsid w:val="00744DE6"/>
    <w:rsid w:val="0074503D"/>
    <w:rsid w:val="0075106A"/>
    <w:rsid w:val="00756AFB"/>
    <w:rsid w:val="00762511"/>
    <w:rsid w:val="00764AAF"/>
    <w:rsid w:val="00766C29"/>
    <w:rsid w:val="00777749"/>
    <w:rsid w:val="00787061"/>
    <w:rsid w:val="00792B09"/>
    <w:rsid w:val="007951A1"/>
    <w:rsid w:val="0079657C"/>
    <w:rsid w:val="0079693E"/>
    <w:rsid w:val="00797B1E"/>
    <w:rsid w:val="007A55EC"/>
    <w:rsid w:val="007B0F43"/>
    <w:rsid w:val="007B166B"/>
    <w:rsid w:val="007B231A"/>
    <w:rsid w:val="007B2D76"/>
    <w:rsid w:val="007C0409"/>
    <w:rsid w:val="007C5A38"/>
    <w:rsid w:val="007C70B2"/>
    <w:rsid w:val="007E2B89"/>
    <w:rsid w:val="007E601E"/>
    <w:rsid w:val="007F36EB"/>
    <w:rsid w:val="007F3FC1"/>
    <w:rsid w:val="007F4886"/>
    <w:rsid w:val="007F4D03"/>
    <w:rsid w:val="007F567F"/>
    <w:rsid w:val="00822608"/>
    <w:rsid w:val="00822B27"/>
    <w:rsid w:val="00823A81"/>
    <w:rsid w:val="00824084"/>
    <w:rsid w:val="00827890"/>
    <w:rsid w:val="00833066"/>
    <w:rsid w:val="00833CD0"/>
    <w:rsid w:val="00836C79"/>
    <w:rsid w:val="00837DF8"/>
    <w:rsid w:val="00845196"/>
    <w:rsid w:val="008453F7"/>
    <w:rsid w:val="00847DBD"/>
    <w:rsid w:val="0085193D"/>
    <w:rsid w:val="0085414B"/>
    <w:rsid w:val="00857651"/>
    <w:rsid w:val="00860C8C"/>
    <w:rsid w:val="00863264"/>
    <w:rsid w:val="00864F0B"/>
    <w:rsid w:val="0086540D"/>
    <w:rsid w:val="00871638"/>
    <w:rsid w:val="00874703"/>
    <w:rsid w:val="00874DFE"/>
    <w:rsid w:val="008813B3"/>
    <w:rsid w:val="00882737"/>
    <w:rsid w:val="00882880"/>
    <w:rsid w:val="00883C8E"/>
    <w:rsid w:val="00885123"/>
    <w:rsid w:val="00891193"/>
    <w:rsid w:val="008928A7"/>
    <w:rsid w:val="008929E1"/>
    <w:rsid w:val="00892F41"/>
    <w:rsid w:val="00895A91"/>
    <w:rsid w:val="00896197"/>
    <w:rsid w:val="008A0D9C"/>
    <w:rsid w:val="008B795D"/>
    <w:rsid w:val="008B7A28"/>
    <w:rsid w:val="008C3620"/>
    <w:rsid w:val="008C3ECB"/>
    <w:rsid w:val="008C66B3"/>
    <w:rsid w:val="008E1BA2"/>
    <w:rsid w:val="008E42D8"/>
    <w:rsid w:val="008F216F"/>
    <w:rsid w:val="008F390E"/>
    <w:rsid w:val="00901767"/>
    <w:rsid w:val="00907FA2"/>
    <w:rsid w:val="00912F89"/>
    <w:rsid w:val="009210AF"/>
    <w:rsid w:val="00921490"/>
    <w:rsid w:val="00924695"/>
    <w:rsid w:val="00926460"/>
    <w:rsid w:val="009265DF"/>
    <w:rsid w:val="009336C1"/>
    <w:rsid w:val="00937774"/>
    <w:rsid w:val="009379EC"/>
    <w:rsid w:val="009423AF"/>
    <w:rsid w:val="009424CF"/>
    <w:rsid w:val="0094536B"/>
    <w:rsid w:val="00945BDF"/>
    <w:rsid w:val="00952372"/>
    <w:rsid w:val="00955671"/>
    <w:rsid w:val="009559DC"/>
    <w:rsid w:val="00956FEB"/>
    <w:rsid w:val="00965117"/>
    <w:rsid w:val="0096579A"/>
    <w:rsid w:val="00967CE5"/>
    <w:rsid w:val="00970FCB"/>
    <w:rsid w:val="00984758"/>
    <w:rsid w:val="00984D81"/>
    <w:rsid w:val="0098509B"/>
    <w:rsid w:val="00986AEB"/>
    <w:rsid w:val="00991FDB"/>
    <w:rsid w:val="009A51C8"/>
    <w:rsid w:val="009B4F7B"/>
    <w:rsid w:val="009B6C58"/>
    <w:rsid w:val="009B79B2"/>
    <w:rsid w:val="009C164B"/>
    <w:rsid w:val="009D17CC"/>
    <w:rsid w:val="009E0A06"/>
    <w:rsid w:val="009E4AFE"/>
    <w:rsid w:val="009F296D"/>
    <w:rsid w:val="00A04197"/>
    <w:rsid w:val="00A05C7D"/>
    <w:rsid w:val="00A20A46"/>
    <w:rsid w:val="00A20EF9"/>
    <w:rsid w:val="00A30965"/>
    <w:rsid w:val="00A34341"/>
    <w:rsid w:val="00A34D98"/>
    <w:rsid w:val="00A34EF1"/>
    <w:rsid w:val="00A375B6"/>
    <w:rsid w:val="00A4216E"/>
    <w:rsid w:val="00A44D11"/>
    <w:rsid w:val="00A47A09"/>
    <w:rsid w:val="00A52089"/>
    <w:rsid w:val="00A54792"/>
    <w:rsid w:val="00A57F94"/>
    <w:rsid w:val="00A63005"/>
    <w:rsid w:val="00A632A8"/>
    <w:rsid w:val="00A70BFF"/>
    <w:rsid w:val="00A76E38"/>
    <w:rsid w:val="00A856AF"/>
    <w:rsid w:val="00A937B3"/>
    <w:rsid w:val="00A93BB5"/>
    <w:rsid w:val="00AA046F"/>
    <w:rsid w:val="00AA26CA"/>
    <w:rsid w:val="00AA2EA3"/>
    <w:rsid w:val="00AB5E5B"/>
    <w:rsid w:val="00AC12A6"/>
    <w:rsid w:val="00AC2E5F"/>
    <w:rsid w:val="00AC3140"/>
    <w:rsid w:val="00AC3F12"/>
    <w:rsid w:val="00AC7275"/>
    <w:rsid w:val="00AD3944"/>
    <w:rsid w:val="00AE29BE"/>
    <w:rsid w:val="00AE2D6E"/>
    <w:rsid w:val="00AE38DF"/>
    <w:rsid w:val="00B014B6"/>
    <w:rsid w:val="00B10D56"/>
    <w:rsid w:val="00B16F3F"/>
    <w:rsid w:val="00B17EA4"/>
    <w:rsid w:val="00B23620"/>
    <w:rsid w:val="00B25433"/>
    <w:rsid w:val="00B2654F"/>
    <w:rsid w:val="00B30711"/>
    <w:rsid w:val="00B32F2B"/>
    <w:rsid w:val="00B34040"/>
    <w:rsid w:val="00B37EBE"/>
    <w:rsid w:val="00B40B77"/>
    <w:rsid w:val="00B418AB"/>
    <w:rsid w:val="00B43B45"/>
    <w:rsid w:val="00B44E12"/>
    <w:rsid w:val="00B46ED8"/>
    <w:rsid w:val="00B546AC"/>
    <w:rsid w:val="00B57066"/>
    <w:rsid w:val="00B61B61"/>
    <w:rsid w:val="00B70335"/>
    <w:rsid w:val="00B71692"/>
    <w:rsid w:val="00B73BD9"/>
    <w:rsid w:val="00B748C8"/>
    <w:rsid w:val="00B807CD"/>
    <w:rsid w:val="00B82A7E"/>
    <w:rsid w:val="00B8366C"/>
    <w:rsid w:val="00B859C4"/>
    <w:rsid w:val="00B8758F"/>
    <w:rsid w:val="00B87C70"/>
    <w:rsid w:val="00B90611"/>
    <w:rsid w:val="00B9496D"/>
    <w:rsid w:val="00BA1E12"/>
    <w:rsid w:val="00BA2DAE"/>
    <w:rsid w:val="00BA4B9F"/>
    <w:rsid w:val="00BA4EA2"/>
    <w:rsid w:val="00BB225C"/>
    <w:rsid w:val="00BB7A6A"/>
    <w:rsid w:val="00BC09DA"/>
    <w:rsid w:val="00BC2347"/>
    <w:rsid w:val="00BC5ADD"/>
    <w:rsid w:val="00BC621B"/>
    <w:rsid w:val="00BD3132"/>
    <w:rsid w:val="00BE0B36"/>
    <w:rsid w:val="00BE56E7"/>
    <w:rsid w:val="00BE6934"/>
    <w:rsid w:val="00BE6CAB"/>
    <w:rsid w:val="00BF0DDB"/>
    <w:rsid w:val="00BF1A0D"/>
    <w:rsid w:val="00BF24B3"/>
    <w:rsid w:val="00BF2A94"/>
    <w:rsid w:val="00BF697D"/>
    <w:rsid w:val="00C00185"/>
    <w:rsid w:val="00C05FAF"/>
    <w:rsid w:val="00C06D0F"/>
    <w:rsid w:val="00C07B36"/>
    <w:rsid w:val="00C124E8"/>
    <w:rsid w:val="00C142D1"/>
    <w:rsid w:val="00C16DA3"/>
    <w:rsid w:val="00C20AA0"/>
    <w:rsid w:val="00C2306A"/>
    <w:rsid w:val="00C23D22"/>
    <w:rsid w:val="00C2644C"/>
    <w:rsid w:val="00C4345C"/>
    <w:rsid w:val="00C60E6C"/>
    <w:rsid w:val="00C62F29"/>
    <w:rsid w:val="00C661B1"/>
    <w:rsid w:val="00C70F1B"/>
    <w:rsid w:val="00C729CA"/>
    <w:rsid w:val="00C75212"/>
    <w:rsid w:val="00C8047A"/>
    <w:rsid w:val="00C81F5F"/>
    <w:rsid w:val="00C84145"/>
    <w:rsid w:val="00C84413"/>
    <w:rsid w:val="00C849AB"/>
    <w:rsid w:val="00C87122"/>
    <w:rsid w:val="00C90551"/>
    <w:rsid w:val="00C93B98"/>
    <w:rsid w:val="00CA7C1B"/>
    <w:rsid w:val="00CA7D30"/>
    <w:rsid w:val="00CB2DFB"/>
    <w:rsid w:val="00CC068A"/>
    <w:rsid w:val="00CC0970"/>
    <w:rsid w:val="00CC3847"/>
    <w:rsid w:val="00CC75F0"/>
    <w:rsid w:val="00CD1776"/>
    <w:rsid w:val="00CD207D"/>
    <w:rsid w:val="00CE34ED"/>
    <w:rsid w:val="00CE487E"/>
    <w:rsid w:val="00CE505D"/>
    <w:rsid w:val="00CF4E6D"/>
    <w:rsid w:val="00D01F2F"/>
    <w:rsid w:val="00D03C27"/>
    <w:rsid w:val="00D04788"/>
    <w:rsid w:val="00D11EEA"/>
    <w:rsid w:val="00D151D7"/>
    <w:rsid w:val="00D15467"/>
    <w:rsid w:val="00D2256F"/>
    <w:rsid w:val="00D233D6"/>
    <w:rsid w:val="00D306AC"/>
    <w:rsid w:val="00D31538"/>
    <w:rsid w:val="00D335FF"/>
    <w:rsid w:val="00D33A51"/>
    <w:rsid w:val="00D34896"/>
    <w:rsid w:val="00D35865"/>
    <w:rsid w:val="00D40025"/>
    <w:rsid w:val="00D418A7"/>
    <w:rsid w:val="00D468C2"/>
    <w:rsid w:val="00D471C3"/>
    <w:rsid w:val="00D51924"/>
    <w:rsid w:val="00D5296B"/>
    <w:rsid w:val="00D544EF"/>
    <w:rsid w:val="00D574DA"/>
    <w:rsid w:val="00D64F30"/>
    <w:rsid w:val="00D71FF2"/>
    <w:rsid w:val="00D72F10"/>
    <w:rsid w:val="00D8749F"/>
    <w:rsid w:val="00DA0E66"/>
    <w:rsid w:val="00DA30FE"/>
    <w:rsid w:val="00DA5A76"/>
    <w:rsid w:val="00DB0A91"/>
    <w:rsid w:val="00DB6C31"/>
    <w:rsid w:val="00DB6E3B"/>
    <w:rsid w:val="00DD23D3"/>
    <w:rsid w:val="00DE2758"/>
    <w:rsid w:val="00DE5010"/>
    <w:rsid w:val="00DF12E6"/>
    <w:rsid w:val="00DF50C0"/>
    <w:rsid w:val="00DF7C28"/>
    <w:rsid w:val="00E0318E"/>
    <w:rsid w:val="00E072D6"/>
    <w:rsid w:val="00E10958"/>
    <w:rsid w:val="00E130D6"/>
    <w:rsid w:val="00E23566"/>
    <w:rsid w:val="00E24FD1"/>
    <w:rsid w:val="00E2776B"/>
    <w:rsid w:val="00E33BE1"/>
    <w:rsid w:val="00E42B96"/>
    <w:rsid w:val="00E45604"/>
    <w:rsid w:val="00E472F9"/>
    <w:rsid w:val="00E478A5"/>
    <w:rsid w:val="00E51853"/>
    <w:rsid w:val="00E55622"/>
    <w:rsid w:val="00E575B5"/>
    <w:rsid w:val="00E60576"/>
    <w:rsid w:val="00E60960"/>
    <w:rsid w:val="00E622A7"/>
    <w:rsid w:val="00E64DE7"/>
    <w:rsid w:val="00E66715"/>
    <w:rsid w:val="00E67C84"/>
    <w:rsid w:val="00E7362B"/>
    <w:rsid w:val="00E7388C"/>
    <w:rsid w:val="00E8168E"/>
    <w:rsid w:val="00E9248B"/>
    <w:rsid w:val="00E94979"/>
    <w:rsid w:val="00E9657A"/>
    <w:rsid w:val="00E96B84"/>
    <w:rsid w:val="00EA11D0"/>
    <w:rsid w:val="00EA1846"/>
    <w:rsid w:val="00EA1ADB"/>
    <w:rsid w:val="00EA5DF1"/>
    <w:rsid w:val="00EB3411"/>
    <w:rsid w:val="00EB6CFF"/>
    <w:rsid w:val="00ED1873"/>
    <w:rsid w:val="00EE06F7"/>
    <w:rsid w:val="00EE453D"/>
    <w:rsid w:val="00EF313A"/>
    <w:rsid w:val="00EF5487"/>
    <w:rsid w:val="00EF751A"/>
    <w:rsid w:val="00F12B65"/>
    <w:rsid w:val="00F15948"/>
    <w:rsid w:val="00F171B2"/>
    <w:rsid w:val="00F328A1"/>
    <w:rsid w:val="00F37575"/>
    <w:rsid w:val="00F42874"/>
    <w:rsid w:val="00F42FF2"/>
    <w:rsid w:val="00F535E0"/>
    <w:rsid w:val="00F550E9"/>
    <w:rsid w:val="00F717D8"/>
    <w:rsid w:val="00F71D4D"/>
    <w:rsid w:val="00F76893"/>
    <w:rsid w:val="00F77D7B"/>
    <w:rsid w:val="00F81C06"/>
    <w:rsid w:val="00F829BD"/>
    <w:rsid w:val="00F82CB9"/>
    <w:rsid w:val="00F83558"/>
    <w:rsid w:val="00F86903"/>
    <w:rsid w:val="00F91571"/>
    <w:rsid w:val="00FA7914"/>
    <w:rsid w:val="00FB4196"/>
    <w:rsid w:val="00FB4219"/>
    <w:rsid w:val="00FB554A"/>
    <w:rsid w:val="00FB7560"/>
    <w:rsid w:val="00FC00E0"/>
    <w:rsid w:val="00FC093C"/>
    <w:rsid w:val="00FC5F40"/>
    <w:rsid w:val="00FC7399"/>
    <w:rsid w:val="00FD69DF"/>
    <w:rsid w:val="00FE0285"/>
    <w:rsid w:val="00FE0D51"/>
    <w:rsid w:val="00FE6F48"/>
    <w:rsid w:val="00FE790D"/>
    <w:rsid w:val="00FF027F"/>
    <w:rsid w:val="00FF05F9"/>
    <w:rsid w:val="00FF1E7E"/>
    <w:rsid w:val="00FF426B"/>
    <w:rsid w:val="00FF4BDB"/>
    <w:rsid w:val="00FF6C03"/>
    <w:rsid w:val="099B09DA"/>
    <w:rsid w:val="244EE3FE"/>
    <w:rsid w:val="29523F82"/>
    <w:rsid w:val="45005913"/>
    <w:rsid w:val="6564F468"/>
    <w:rsid w:val="77B26C0B"/>
    <w:rsid w:val="7F3A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9A42F"/>
  <w15:chartTrackingRefBased/>
  <w15:docId w15:val="{1E158990-84F8-4EDB-84BB-0767B680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9F"/>
    <w:rPr>
      <w:sz w:val="24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5C4878"/>
    <w:pPr>
      <w:shd w:val="solid" w:color="0A2E49" w:fill="3897D1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878"/>
    <w:pPr>
      <w:keepNext/>
      <w:keepLines/>
      <w:shd w:val="solid" w:color="3897D1" w:themeColor="accent6" w:fill="70AE6E"/>
      <w:spacing w:before="40" w:after="0"/>
      <w:jc w:val="center"/>
      <w:outlineLvl w:val="1"/>
    </w:pPr>
    <w:rPr>
      <w:rFonts w:eastAsiaTheme="majorEastAsia" w:cstheme="majorBidi"/>
      <w:color w:val="FFFFFF" w:themeColor="background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4878"/>
    <w:pPr>
      <w:keepNext/>
      <w:keepLines/>
      <w:shd w:val="solid" w:color="70AE6E" w:themeColor="accent3" w:fill="3897D1"/>
      <w:spacing w:before="40" w:after="0"/>
      <w:jc w:val="center"/>
      <w:outlineLvl w:val="2"/>
    </w:pPr>
    <w:rPr>
      <w:rFonts w:eastAsiaTheme="majorEastAsia" w:cstheme="majorBidi"/>
      <w:color w:val="FFFFFF" w:themeColor="background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D7"/>
    <w:pPr>
      <w:keepNext/>
      <w:keepLines/>
      <w:spacing w:before="80"/>
      <w:outlineLvl w:val="3"/>
    </w:pPr>
    <w:rPr>
      <w:rFonts w:eastAsiaTheme="majorEastAsia" w:cstheme="majorBidi"/>
      <w:i/>
      <w:iCs/>
      <w:color w:val="2571A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D7"/>
    <w:pPr>
      <w:keepNext/>
      <w:keepLines/>
      <w:spacing w:before="80"/>
      <w:outlineLvl w:val="4"/>
    </w:pPr>
    <w:rPr>
      <w:rFonts w:eastAsiaTheme="majorEastAsia" w:cstheme="majorBidi"/>
      <w:color w:val="2571A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878"/>
    <w:rPr>
      <w:rFonts w:ascii="Calibri" w:eastAsiaTheme="majorEastAsia" w:hAnsi="Calibri" w:cstheme="majorBidi"/>
      <w:color w:val="FFFFFF" w:themeColor="background1"/>
      <w:sz w:val="24"/>
      <w:szCs w:val="28"/>
      <w:shd w:val="solid" w:color="0A2E49" w:fill="3897D1"/>
    </w:rPr>
  </w:style>
  <w:style w:type="character" w:customStyle="1" w:styleId="Heading2Char">
    <w:name w:val="Heading 2 Char"/>
    <w:basedOn w:val="DefaultParagraphFont"/>
    <w:link w:val="Heading2"/>
    <w:uiPriority w:val="9"/>
    <w:rsid w:val="005C4878"/>
    <w:rPr>
      <w:rFonts w:ascii="Calibri" w:eastAsiaTheme="majorEastAsia" w:hAnsi="Calibri" w:cstheme="majorBidi"/>
      <w:color w:val="FFFFFF" w:themeColor="background1"/>
      <w:sz w:val="24"/>
      <w:szCs w:val="32"/>
      <w:shd w:val="solid" w:color="3897D1" w:themeColor="accent6" w:fill="70AE6E"/>
    </w:rPr>
  </w:style>
  <w:style w:type="character" w:customStyle="1" w:styleId="Heading3Char">
    <w:name w:val="Heading 3 Char"/>
    <w:basedOn w:val="DefaultParagraphFont"/>
    <w:link w:val="Heading3"/>
    <w:uiPriority w:val="9"/>
    <w:rsid w:val="005C4878"/>
    <w:rPr>
      <w:rFonts w:ascii="Calibri" w:eastAsiaTheme="majorEastAsia" w:hAnsi="Calibri" w:cstheme="majorBidi"/>
      <w:color w:val="FFFFFF" w:themeColor="background1"/>
      <w:sz w:val="24"/>
      <w:szCs w:val="28"/>
      <w:shd w:val="solid" w:color="70AE6E" w:themeColor="accent3" w:fill="3897D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D7"/>
    <w:rPr>
      <w:rFonts w:eastAsiaTheme="majorEastAsia" w:cstheme="majorBidi"/>
      <w:i/>
      <w:iCs/>
      <w:color w:val="2571A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D7"/>
    <w:rPr>
      <w:rFonts w:eastAsiaTheme="majorEastAsia" w:cstheme="majorBidi"/>
      <w:color w:val="2571A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D7E"/>
    <w:pPr>
      <w:spacing w:after="8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D7E"/>
    <w:rPr>
      <w:rFonts w:ascii="Calibri" w:eastAsiaTheme="majorEastAsia" w:hAnsi="Calibri" w:cstheme="majorBidi"/>
      <w:b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878"/>
    <w:pPr>
      <w:numPr>
        <w:ilvl w:val="1"/>
      </w:numPr>
    </w:pPr>
    <w:rPr>
      <w:rFonts w:eastAsiaTheme="majorEastAsia" w:cstheme="majorBidi"/>
      <w:b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878"/>
    <w:rPr>
      <w:rFonts w:ascii="Calibri" w:eastAsiaTheme="majorEastAsia" w:hAnsi="Calibri" w:cstheme="majorBidi"/>
      <w:b/>
      <w:color w:val="595959" w:themeColor="text1" w:themeTint="A6"/>
      <w:spacing w:val="15"/>
      <w:sz w:val="24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97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97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979D7"/>
    <w:rPr>
      <w:i/>
      <w:iCs/>
      <w:color w:val="2571A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0979D7"/>
    <w:pPr>
      <w:pBdr>
        <w:top w:val="single" w:sz="4" w:space="10" w:color="2571A1" w:themeColor="accent1" w:themeShade="BF"/>
        <w:bottom w:val="single" w:sz="4" w:space="10" w:color="2571A1" w:themeColor="accent1" w:themeShade="BF"/>
      </w:pBdr>
      <w:spacing w:before="360" w:after="360"/>
      <w:ind w:left="864" w:right="864"/>
      <w:jc w:val="center"/>
    </w:pPr>
    <w:rPr>
      <w:i/>
      <w:iCs/>
      <w:color w:val="2571A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D7"/>
    <w:rPr>
      <w:i/>
      <w:iCs/>
      <w:color w:val="2571A1" w:themeColor="accent1" w:themeShade="BF"/>
    </w:rPr>
  </w:style>
  <w:style w:type="character" w:styleId="IntenseReference">
    <w:name w:val="Intense Reference"/>
    <w:basedOn w:val="DefaultParagraphFont"/>
    <w:uiPriority w:val="32"/>
    <w:rsid w:val="000979D7"/>
    <w:rPr>
      <w:b/>
      <w:bCs/>
      <w:smallCaps/>
      <w:color w:val="2571A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79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979D7"/>
  </w:style>
  <w:style w:type="paragraph" w:styleId="Footer">
    <w:name w:val="footer"/>
    <w:basedOn w:val="Normal"/>
    <w:link w:val="FooterChar"/>
    <w:uiPriority w:val="99"/>
    <w:unhideWhenUsed/>
    <w:rsid w:val="000979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79D7"/>
  </w:style>
  <w:style w:type="paragraph" w:customStyle="1" w:styleId="Bullets">
    <w:name w:val="Bullets"/>
    <w:basedOn w:val="Normal"/>
    <w:qFormat/>
    <w:rsid w:val="00585D9F"/>
    <w:pPr>
      <w:numPr>
        <w:numId w:val="1"/>
      </w:numPr>
    </w:pPr>
    <w:rPr>
      <w:color w:val="000000" w:themeColor="text1"/>
    </w:rPr>
  </w:style>
  <w:style w:type="table" w:customStyle="1" w:styleId="Table1">
    <w:name w:val="Table1"/>
    <w:basedOn w:val="TableNormal"/>
    <w:uiPriority w:val="99"/>
    <w:rsid w:val="000B399A"/>
    <w:pPr>
      <w:spacing w:after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0">
    <w:name w:val="Table 1"/>
    <w:basedOn w:val="TableNormal"/>
    <w:uiPriority w:val="99"/>
    <w:rsid w:val="000B399A"/>
    <w:pPr>
      <w:spacing w:after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00">
    <w:name w:val="Table 1.0"/>
    <w:basedOn w:val="TableNormal"/>
    <w:uiPriority w:val="99"/>
    <w:rsid w:val="000B39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0B39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2"/>
    <w:rsid w:val="000B399A"/>
  </w:style>
  <w:style w:type="paragraph" w:styleId="TableofAuthorities">
    <w:name w:val="table of authorities"/>
    <w:basedOn w:val="Normal"/>
    <w:next w:val="Normal"/>
    <w:uiPriority w:val="99"/>
    <w:unhideWhenUsed/>
    <w:rsid w:val="000B399A"/>
    <w:pPr>
      <w:spacing w:after="0"/>
      <w:ind w:left="240" w:hanging="240"/>
    </w:pPr>
  </w:style>
  <w:style w:type="table" w:customStyle="1" w:styleId="Table2">
    <w:name w:val="Table 2"/>
    <w:basedOn w:val="TableNormal"/>
    <w:uiPriority w:val="99"/>
    <w:rsid w:val="000B399A"/>
    <w:pPr>
      <w:spacing w:after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39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3">
    <w:name w:val="Style3"/>
    <w:basedOn w:val="TableNormal"/>
    <w:uiPriority w:val="99"/>
    <w:rsid w:val="00D31538"/>
    <w:pPr>
      <w:spacing w:after="0"/>
    </w:pPr>
    <w:tblPr/>
  </w:style>
  <w:style w:type="table" w:customStyle="1" w:styleId="Style4">
    <w:name w:val="Style4"/>
    <w:basedOn w:val="TableNormal"/>
    <w:uiPriority w:val="99"/>
    <w:rsid w:val="00D315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">
    <w:name w:val="Style5"/>
    <w:basedOn w:val="TableNormal"/>
    <w:uiPriority w:val="99"/>
    <w:rsid w:val="00D315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6">
    <w:name w:val="Style6"/>
    <w:basedOn w:val="TableNormal"/>
    <w:uiPriority w:val="99"/>
    <w:rsid w:val="000208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7">
    <w:name w:val="Style7"/>
    <w:basedOn w:val="TableNormal"/>
    <w:uiPriority w:val="99"/>
    <w:rsid w:val="005B6E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8">
    <w:name w:val="Style8"/>
    <w:basedOn w:val="TableNormal"/>
    <w:uiPriority w:val="99"/>
    <w:rsid w:val="007777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9">
    <w:name w:val="Style9"/>
    <w:basedOn w:val="TableNormal"/>
    <w:uiPriority w:val="99"/>
    <w:rsid w:val="00EA1A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NoSpacing">
    <w:name w:val="No Spacing"/>
    <w:uiPriority w:val="1"/>
    <w:qFormat/>
    <w:rsid w:val="00585D9F"/>
    <w:pPr>
      <w:spacing w:after="0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787061"/>
    <w:rPr>
      <w:color w:val="3897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0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38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atrix.com/aatrix-wefile/1099-efiling/?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.groff\Downloads\DealerBuilt%20Word%20Template%20%20(2)%20(1).dotx" TargetMode="External"/></Relationships>
</file>

<file path=word/theme/theme1.xml><?xml version="1.0" encoding="utf-8"?>
<a:theme xmlns:a="http://schemas.openxmlformats.org/drawingml/2006/main" name="Office Theme">
  <a:themeElements>
    <a:clrScheme name="DealerBuilt 2024">
      <a:dk1>
        <a:srgbClr val="000000"/>
      </a:dk1>
      <a:lt1>
        <a:sysClr val="window" lastClr="FFFFFF"/>
      </a:lt1>
      <a:dk2>
        <a:srgbClr val="0A2E49"/>
      </a:dk2>
      <a:lt2>
        <a:srgbClr val="EEF7FF"/>
      </a:lt2>
      <a:accent1>
        <a:srgbClr val="3897D1"/>
      </a:accent1>
      <a:accent2>
        <a:srgbClr val="92ACB9"/>
      </a:accent2>
      <a:accent3>
        <a:srgbClr val="70AE6E"/>
      </a:accent3>
      <a:accent4>
        <a:srgbClr val="FFAF14"/>
      </a:accent4>
      <a:accent5>
        <a:srgbClr val="EEF7FF"/>
      </a:accent5>
      <a:accent6>
        <a:srgbClr val="3897D1"/>
      </a:accent6>
      <a:hlink>
        <a:srgbClr val="3897D1"/>
      </a:hlink>
      <a:folHlink>
        <a:srgbClr val="96607D"/>
      </a:folHlink>
    </a:clrScheme>
    <a:fontScheme name="DealerBuilt 202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95e7c-dc15-413d-8655-f49b09bc7e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97EA74F6E1D4B847D5D1FA69C43CA" ma:contentTypeVersion="17" ma:contentTypeDescription="Create a new document." ma:contentTypeScope="" ma:versionID="1c53c70d022d17ed12d683d9dd386659">
  <xsd:schema xmlns:xsd="http://www.w3.org/2001/XMLSchema" xmlns:xs="http://www.w3.org/2001/XMLSchema" xmlns:p="http://schemas.microsoft.com/office/2006/metadata/properties" xmlns:ns3="54095e7c-dc15-413d-8655-f49b09bc7e37" xmlns:ns4="ab7b5f93-5ba2-438f-85e6-1d763d32589e" targetNamespace="http://schemas.microsoft.com/office/2006/metadata/properties" ma:root="true" ma:fieldsID="5143397d2d136eb5ff8b1bef44136b1b" ns3:_="" ns4:_="">
    <xsd:import namespace="54095e7c-dc15-413d-8655-f49b09bc7e37"/>
    <xsd:import namespace="ab7b5f93-5ba2-438f-85e6-1d763d3258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5e7c-dc15-413d-8655-f49b09bc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b5f93-5ba2-438f-85e6-1d763d325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6179B-0936-AF4E-AE1D-5AD320B0D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757494-2490-4E25-A2D4-0F1D41E37FA0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4095e7c-dc15-413d-8655-f49b09bc7e37"/>
    <ds:schemaRef ds:uri="ab7b5f93-5ba2-438f-85e6-1d763d32589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1E1EB5-94C0-41D3-85D4-195DF624D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267E4-C08A-47B2-84BE-18CCEF95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95e7c-dc15-413d-8655-f49b09bc7e37"/>
    <ds:schemaRef ds:uri="ab7b5f93-5ba2-438f-85e6-1d763d325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DealerBuilt Word Template  (2) (1)</Template>
  <TotalTime>8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Groff</dc:creator>
  <cp:keywords/>
  <dc:description/>
  <cp:lastModifiedBy>Tina Hogfoss</cp:lastModifiedBy>
  <cp:revision>11</cp:revision>
  <cp:lastPrinted>2024-10-29T15:49:00Z</cp:lastPrinted>
  <dcterms:created xsi:type="dcterms:W3CDTF">2025-01-23T18:53:00Z</dcterms:created>
  <dcterms:modified xsi:type="dcterms:W3CDTF">2025-01-23T19:01:00Z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0x010100CAE97EA74F6E1D4B847D5D1FA69C43CA</vt:lpwstr>
  </property>
</Properties>
</file>